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F8F" w:rsidRPr="00CB65C5" w:rsidRDefault="0040117A">
      <w:pPr>
        <w:rPr>
          <w:rFonts w:ascii="XCCW Joined 30a" w:hAnsi="XCCW Joined 30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FD0EF98" wp14:editId="0D8485F8">
            <wp:simplePos x="0" y="0"/>
            <wp:positionH relativeFrom="column">
              <wp:posOffset>5124734</wp:posOffset>
            </wp:positionH>
            <wp:positionV relativeFrom="paragraph">
              <wp:posOffset>702859</wp:posOffset>
            </wp:positionV>
            <wp:extent cx="3941984" cy="2807989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313" cy="281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5C5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9D9A4F" wp14:editId="4E358444">
            <wp:simplePos x="0" y="0"/>
            <wp:positionH relativeFrom="column">
              <wp:posOffset>1123950</wp:posOffset>
            </wp:positionH>
            <wp:positionV relativeFrom="paragraph">
              <wp:posOffset>704850</wp:posOffset>
            </wp:positionV>
            <wp:extent cx="1354081" cy="28054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639" cy="2806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5C5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6200E0D" wp14:editId="46C7F166">
            <wp:simplePos x="0" y="0"/>
            <wp:positionH relativeFrom="column">
              <wp:posOffset>2667000</wp:posOffset>
            </wp:positionH>
            <wp:positionV relativeFrom="paragraph">
              <wp:posOffset>647700</wp:posOffset>
            </wp:positionV>
            <wp:extent cx="2285389" cy="286258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389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5C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119A73" wp14:editId="135F1987">
            <wp:simplePos x="0" y="0"/>
            <wp:positionH relativeFrom="column">
              <wp:posOffset>1885950</wp:posOffset>
            </wp:positionH>
            <wp:positionV relativeFrom="paragraph">
              <wp:posOffset>3731260</wp:posOffset>
            </wp:positionV>
            <wp:extent cx="3867150" cy="2744321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744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65C5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2630B29" wp14:editId="6CB009CB">
            <wp:simplePos x="0" y="0"/>
            <wp:positionH relativeFrom="column">
              <wp:posOffset>114300</wp:posOffset>
            </wp:positionH>
            <wp:positionV relativeFrom="paragraph">
              <wp:posOffset>3733800</wp:posOffset>
            </wp:positionV>
            <wp:extent cx="1508200" cy="2749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946" cy="275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71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874B226" wp14:editId="6FE329F4">
            <wp:simplePos x="0" y="0"/>
            <wp:positionH relativeFrom="column">
              <wp:posOffset>5924550</wp:posOffset>
            </wp:positionH>
            <wp:positionV relativeFrom="paragraph">
              <wp:posOffset>3662045</wp:posOffset>
            </wp:positionV>
            <wp:extent cx="3855085" cy="274498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085" cy="2744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718">
        <w:rPr>
          <w:noProof/>
          <w:lang w:eastAsia="en-GB"/>
        </w:rPr>
        <w:t xml:space="preserve">    </w:t>
      </w:r>
      <w:r w:rsidR="00EE4718" w:rsidRPr="00CB65C5">
        <w:rPr>
          <w:rFonts w:ascii="XCCW Joined 30a" w:hAnsi="XCCW Joined 30a"/>
          <w:noProof/>
          <w:sz w:val="32"/>
          <w:szCs w:val="32"/>
          <w:lang w:eastAsia="en-GB"/>
        </w:rPr>
        <w:t xml:space="preserve"> </w:t>
      </w:r>
      <w:r w:rsidR="00CB65C5" w:rsidRPr="00CB65C5">
        <w:rPr>
          <w:rFonts w:ascii="XCCW Joined 30a" w:hAnsi="XCCW Joined 30a"/>
          <w:noProof/>
          <w:sz w:val="32"/>
          <w:szCs w:val="32"/>
          <w:lang w:eastAsia="en-GB"/>
        </w:rPr>
        <w:t>BGPS Phase 2 and 3 tr</w:t>
      </w:r>
      <w:r w:rsidR="00CB65C5" w:rsidRPr="00CB65C5">
        <w:rPr>
          <w:rFonts w:ascii="XCCW Joined 30b" w:hAnsi="XCCW Joined 30b"/>
          <w:noProof/>
          <w:sz w:val="32"/>
          <w:szCs w:val="32"/>
          <w:lang w:eastAsia="en-GB"/>
        </w:rPr>
        <w:t>i</w:t>
      </w:r>
      <w:r w:rsidR="00CB65C5" w:rsidRPr="00CB65C5">
        <w:rPr>
          <w:rFonts w:ascii="XCCW Joined 30a" w:hAnsi="XCCW Joined 30a"/>
          <w:noProof/>
          <w:sz w:val="32"/>
          <w:szCs w:val="32"/>
          <w:lang w:eastAsia="en-GB"/>
        </w:rPr>
        <w:t>cky wo</w:t>
      </w:r>
      <w:r w:rsidR="00CB65C5" w:rsidRPr="00CB65C5">
        <w:rPr>
          <w:rFonts w:ascii="XCCW Joined 30b" w:hAnsi="XCCW Joined 30b"/>
          <w:noProof/>
          <w:sz w:val="32"/>
          <w:szCs w:val="32"/>
          <w:lang w:eastAsia="en-GB"/>
        </w:rPr>
        <w:t>rd</w:t>
      </w:r>
      <w:r w:rsidR="00CB65C5" w:rsidRPr="00CB65C5">
        <w:rPr>
          <w:rFonts w:ascii="XCCW Joined 30a" w:hAnsi="XCCW Joined 30a"/>
          <w:noProof/>
          <w:sz w:val="32"/>
          <w:szCs w:val="32"/>
          <w:lang w:eastAsia="en-GB"/>
        </w:rPr>
        <w:t xml:space="preserve"> mat</w:t>
      </w:r>
      <w:bookmarkStart w:id="0" w:name="_GoBack"/>
      <w:bookmarkEnd w:id="0"/>
    </w:p>
    <w:sectPr w:rsidR="00965F8F" w:rsidRPr="00CB65C5" w:rsidSect="00EE47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XCCW Joined 3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30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718"/>
    <w:rsid w:val="0040117A"/>
    <w:rsid w:val="00965F8F"/>
    <w:rsid w:val="00CB65C5"/>
    <w:rsid w:val="00EE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26E576-E4FC-45A0-B605-6DB699D4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1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574ABF36</Template>
  <TotalTime>33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Gretchen Hemsley</dc:creator>
  <cp:keywords/>
  <dc:description/>
  <cp:lastModifiedBy>Gretchen Hemsley</cp:lastModifiedBy>
  <cp:revision>2</cp:revision>
  <cp:lastPrinted>2019-11-19T15:59:00Z</cp:lastPrinted>
  <dcterms:created xsi:type="dcterms:W3CDTF">2019-11-19T15:47:00Z</dcterms:created>
  <dcterms:modified xsi:type="dcterms:W3CDTF">2019-11-19T17:09:00Z</dcterms:modified>
</cp:coreProperties>
</file>